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75" w:rsidRDefault="00BB0275" w:rsidP="00C86B48">
      <w:pPr>
        <w:rPr>
          <w:sz w:val="28"/>
          <w:szCs w:val="28"/>
        </w:rPr>
      </w:pPr>
      <w:r>
        <w:rPr>
          <w:sz w:val="28"/>
          <w:szCs w:val="28"/>
        </w:rPr>
        <w:t xml:space="preserve">ANTONIO............                    ( trilha 90.9fm)  - NESTE NOVO ANO QUE SE INICIA , NÓS DA REDE JAURU DE COMUNICAÇÃO QUEREMOS DESEJAR UM FELIZ </w:t>
      </w:r>
      <w:smartTag w:uri="urn:schemas-microsoft-com:office:smarttags" w:element="metricconverter">
        <w:smartTagPr>
          <w:attr w:name="ProductID" w:val="2013 A"/>
        </w:smartTagPr>
        <w:r>
          <w:rPr>
            <w:sz w:val="28"/>
            <w:szCs w:val="28"/>
          </w:rPr>
          <w:t>2013 A</w:t>
        </w:r>
      </w:smartTag>
      <w:r>
        <w:rPr>
          <w:sz w:val="28"/>
          <w:szCs w:val="28"/>
        </w:rPr>
        <w:t xml:space="preserve"> CADA  UM QUE FAZ DO NOSSO TRABALHOUM PRAZER </w:t>
      </w:r>
      <w:smartTag w:uri="urn:schemas-microsoft-com:office:smarttags" w:element="PersonName">
        <w:smartTagPr>
          <w:attr w:name="ProductID" w:val="EM ESTAR COM"/>
        </w:smartTagPr>
        <w:smartTag w:uri="urn:schemas-microsoft-com:office:smarttags" w:element="PersonName">
          <w:smartTagPr>
            <w:attr w:name="ProductID" w:val="EM ESTAR COM VC"/>
          </w:smartTagPr>
          <w:r>
            <w:rPr>
              <w:sz w:val="28"/>
              <w:szCs w:val="28"/>
            </w:rPr>
            <w:t>EM ESTAR COM</w:t>
          </w:r>
        </w:smartTag>
        <w:r>
          <w:rPr>
            <w:sz w:val="28"/>
            <w:szCs w:val="28"/>
          </w:rPr>
          <w:t xml:space="preserve"> VC</w:t>
        </w:r>
      </w:smartTag>
      <w:r>
        <w:rPr>
          <w:sz w:val="28"/>
          <w:szCs w:val="28"/>
        </w:rPr>
        <w:t>!ESTES SÃO SO VOTOS DA GALERA DA 90.9FM</w:t>
      </w:r>
    </w:p>
    <w:p w:rsidR="00BB0275" w:rsidRDefault="00BB0275" w:rsidP="00C86B48">
      <w:pPr>
        <w:rPr>
          <w:sz w:val="28"/>
          <w:szCs w:val="28"/>
        </w:rPr>
      </w:pPr>
    </w:p>
    <w:p w:rsidR="00BB0275" w:rsidRDefault="00BB0275" w:rsidP="00C86B48">
      <w:pPr>
        <w:rPr>
          <w:sz w:val="28"/>
          <w:szCs w:val="28"/>
        </w:rPr>
      </w:pPr>
      <w:r>
        <w:rPr>
          <w:sz w:val="28"/>
          <w:szCs w:val="28"/>
        </w:rPr>
        <w:t xml:space="preserve">VALDIR  - OLA AMIGOS EU SOU VALDIR VIDAL COMUNICADOR DO PROGRAMA SEQ. PROGRAMADA, DESEJO UM FELIZ  ANO NOVO </w:t>
      </w:r>
    </w:p>
    <w:p w:rsidR="00BB0275" w:rsidRDefault="00BB0275" w:rsidP="00C86B48">
      <w:pPr>
        <w:rPr>
          <w:sz w:val="28"/>
          <w:szCs w:val="28"/>
        </w:rPr>
      </w:pPr>
    </w:p>
    <w:p w:rsidR="00BB0275" w:rsidRDefault="00BB0275" w:rsidP="00C86B48">
      <w:pPr>
        <w:rPr>
          <w:sz w:val="28"/>
          <w:szCs w:val="28"/>
        </w:rPr>
      </w:pPr>
      <w:r>
        <w:rPr>
          <w:sz w:val="28"/>
          <w:szCs w:val="28"/>
        </w:rPr>
        <w:t xml:space="preserve">DANIEL – EU SOU O DANIEL SOARES , FAÇO PARTE DO SEU DIA A DIA SEMPRE   DAS 10:00ÀS 14:00HS FELIZ  2013 </w:t>
      </w:r>
    </w:p>
    <w:p w:rsidR="00BB0275" w:rsidRDefault="00BB0275" w:rsidP="00C86B48">
      <w:pPr>
        <w:rPr>
          <w:sz w:val="28"/>
          <w:szCs w:val="28"/>
        </w:rPr>
      </w:pPr>
    </w:p>
    <w:p w:rsidR="00BB0275" w:rsidRDefault="00BB0275" w:rsidP="00C86B48">
      <w:pPr>
        <w:rPr>
          <w:sz w:val="28"/>
          <w:szCs w:val="28"/>
        </w:rPr>
      </w:pPr>
    </w:p>
    <w:p w:rsidR="00BB0275" w:rsidRDefault="00BB0275" w:rsidP="00C86B48">
      <w:pPr>
        <w:rPr>
          <w:sz w:val="28"/>
          <w:szCs w:val="28"/>
        </w:rPr>
      </w:pPr>
      <w:r>
        <w:rPr>
          <w:sz w:val="28"/>
          <w:szCs w:val="28"/>
        </w:rPr>
        <w:t xml:space="preserve">ANTONIO...........                FELIZ 2013  VOTOS DA  REDE JAURU DE CAMUNICAÇÃO –    90.9FM –     RÁDIO SÃO ROQUE     E    JORNAL CIDADES DO VALE – </w:t>
      </w:r>
    </w:p>
    <w:p w:rsidR="00BB0275" w:rsidRDefault="00BB0275" w:rsidP="00C86B48">
      <w:pPr>
        <w:rPr>
          <w:sz w:val="28"/>
          <w:szCs w:val="28"/>
        </w:rPr>
      </w:pPr>
    </w:p>
    <w:p w:rsidR="00BB0275" w:rsidRDefault="00BB0275" w:rsidP="00C86B48">
      <w:pPr>
        <w:rPr>
          <w:sz w:val="28"/>
          <w:szCs w:val="28"/>
        </w:rPr>
      </w:pPr>
      <w:r>
        <w:rPr>
          <w:sz w:val="28"/>
          <w:szCs w:val="28"/>
        </w:rPr>
        <w:t>GRAVAR ..............ANTONIO</w:t>
      </w:r>
    </w:p>
    <w:p w:rsidR="00BB0275" w:rsidRPr="00B2753F" w:rsidRDefault="00BB0275" w:rsidP="00C86B48">
      <w:pPr>
        <w:rPr>
          <w:sz w:val="28"/>
          <w:szCs w:val="28"/>
        </w:rPr>
      </w:pPr>
    </w:p>
    <w:p w:rsidR="00BB0275" w:rsidRPr="00C86B48" w:rsidRDefault="00BB0275">
      <w:pPr>
        <w:rPr>
          <w:sz w:val="28"/>
          <w:szCs w:val="28"/>
        </w:rPr>
      </w:pPr>
    </w:p>
    <w:sectPr w:rsidR="00BB0275" w:rsidRPr="00C86B48" w:rsidSect="00D12A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6B48"/>
    <w:rsid w:val="00113F24"/>
    <w:rsid w:val="00327AD6"/>
    <w:rsid w:val="00406F3D"/>
    <w:rsid w:val="00500936"/>
    <w:rsid w:val="00745E8A"/>
    <w:rsid w:val="008402D9"/>
    <w:rsid w:val="00B2753F"/>
    <w:rsid w:val="00BB0275"/>
    <w:rsid w:val="00BB1FA8"/>
    <w:rsid w:val="00BB3C25"/>
    <w:rsid w:val="00C86B48"/>
    <w:rsid w:val="00D12AD3"/>
    <w:rsid w:val="00D4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B4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102</Words>
  <Characters>553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Valdir</dc:creator>
  <cp:keywords/>
  <dc:description/>
  <cp:lastModifiedBy>Microsoft User</cp:lastModifiedBy>
  <cp:revision>2</cp:revision>
  <dcterms:created xsi:type="dcterms:W3CDTF">2012-12-05T20:33:00Z</dcterms:created>
  <dcterms:modified xsi:type="dcterms:W3CDTF">2012-12-21T17:13:00Z</dcterms:modified>
</cp:coreProperties>
</file>